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498B" w14:textId="77777777" w:rsidR="00641AF5" w:rsidRDefault="008361B8" w:rsidP="008361B8">
      <w:pPr>
        <w:pStyle w:val="Heading1"/>
        <w:spacing w:line="120" w:lineRule="auto"/>
        <w:rPr>
          <w:sz w:val="36"/>
        </w:rPr>
      </w:pPr>
      <w:r w:rsidRPr="00231F60">
        <w:rPr>
          <w:noProof/>
          <w:color w:val="000000"/>
        </w:rPr>
        <w:drawing>
          <wp:anchor distT="0" distB="0" distL="114300" distR="114300" simplePos="0" relativeHeight="251655680" behindDoc="0" locked="0" layoutInCell="1" allowOverlap="1" wp14:anchorId="2BF74DE8" wp14:editId="497491F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1257300" cy="1295400"/>
            <wp:effectExtent l="0" t="0" r="0" b="0"/>
            <wp:wrapThrough wrapText="bothSides">
              <wp:wrapPolygon edited="0">
                <wp:start x="0" y="0"/>
                <wp:lineTo x="0" y="21282"/>
                <wp:lineTo x="21273" y="21282"/>
                <wp:lineTo x="21273" y="0"/>
                <wp:lineTo x="0" y="0"/>
              </wp:wrapPolygon>
            </wp:wrapThrough>
            <wp:docPr id="2" name="Picture 2" descr="logo_col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41AF5">
        <w:rPr>
          <w:sz w:val="36"/>
        </w:rPr>
        <w:t>National Association for The A</w:t>
      </w:r>
      <w:r w:rsidR="00641AF5" w:rsidRPr="00E27A57">
        <w:rPr>
          <w:sz w:val="36"/>
        </w:rPr>
        <w:t>dvancement of</w:t>
      </w:r>
    </w:p>
    <w:p w14:paraId="334512E4" w14:textId="77777777" w:rsidR="00641AF5" w:rsidRDefault="00641AF5" w:rsidP="00641AF5">
      <w:pPr>
        <w:pStyle w:val="Heading1"/>
        <w:spacing w:line="12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Colored P</w:t>
      </w:r>
      <w:r w:rsidRPr="002C38B4">
        <w:rPr>
          <w:sz w:val="36"/>
          <w:szCs w:val="36"/>
        </w:rPr>
        <w:t>eople</w:t>
      </w:r>
    </w:p>
    <w:p w14:paraId="7BF293E9" w14:textId="77777777" w:rsidR="00641AF5" w:rsidRPr="005448C6" w:rsidRDefault="00641AF5" w:rsidP="00641AF5">
      <w:pPr>
        <w:pStyle w:val="Heading1"/>
        <w:jc w:val="center"/>
        <w:rPr>
          <w:sz w:val="24"/>
          <w:szCs w:val="24"/>
        </w:rPr>
      </w:pPr>
      <w:proofErr w:type="gramStart"/>
      <w:r w:rsidRPr="005448C6">
        <w:rPr>
          <w:sz w:val="24"/>
          <w:szCs w:val="24"/>
        </w:rPr>
        <w:t>Oneonta  Area</w:t>
      </w:r>
      <w:proofErr w:type="gramEnd"/>
      <w:r w:rsidRPr="005448C6">
        <w:rPr>
          <w:sz w:val="24"/>
          <w:szCs w:val="24"/>
        </w:rPr>
        <w:t xml:space="preserve"> Branch</w:t>
      </w:r>
    </w:p>
    <w:p w14:paraId="24213EBE" w14:textId="77777777" w:rsidR="00641AF5" w:rsidRDefault="00641AF5" w:rsidP="00641AF5">
      <w:pPr>
        <w:pStyle w:val="Heading2"/>
        <w:jc w:val="center"/>
        <w:rPr>
          <w:rFonts w:ascii="Times New Roman" w:hAnsi="Times New Roman" w:cs="Times New Roman"/>
          <w:sz w:val="36"/>
          <w:szCs w:val="36"/>
          <w:lang w:val="en"/>
        </w:rPr>
      </w:pPr>
      <w:r w:rsidRPr="005448C6">
        <w:rPr>
          <w:sz w:val="24"/>
          <w:szCs w:val="24"/>
        </w:rPr>
        <w:t>P.O Box 943, Oneonta, NY 13820</w:t>
      </w:r>
    </w:p>
    <w:p w14:paraId="2A70C47C" w14:textId="77777777" w:rsidR="00641AF5" w:rsidRPr="00A42BE0" w:rsidRDefault="00641AF5" w:rsidP="00641AF5">
      <w:p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>T</w:t>
      </w:r>
      <w:r w:rsidRPr="00A42BE0">
        <w:rPr>
          <w:lang w:val="en"/>
        </w:rPr>
        <w:t>hank you for being such a dedicated supporter in our fight for civil rights and human rights.</w:t>
      </w:r>
      <w:r>
        <w:rPr>
          <w:lang w:val="en"/>
        </w:rPr>
        <w:t xml:space="preserve"> </w:t>
      </w:r>
      <w:r w:rsidRPr="00A42BE0">
        <w:rPr>
          <w:lang w:val="en"/>
        </w:rPr>
        <w:t>You're the reason we've been so successful, and we're going to need your continued support if we're to be successful fighting racial disparities that are still so prevalent in America.</w:t>
      </w:r>
    </w:p>
    <w:p w14:paraId="432E8B22" w14:textId="77777777" w:rsidR="00641AF5" w:rsidRDefault="00641AF5" w:rsidP="00641AF5">
      <w:pPr>
        <w:spacing w:before="100" w:beforeAutospacing="1" w:after="100" w:afterAutospacing="1"/>
        <w:rPr>
          <w:rFonts w:ascii="Engravers MT" w:hAnsi="Engravers MT"/>
          <w:sz w:val="22"/>
          <w:szCs w:val="22"/>
        </w:rPr>
      </w:pPr>
      <w:r w:rsidRPr="00A42BE0">
        <w:rPr>
          <w:b/>
          <w:bCs/>
          <w:sz w:val="36"/>
          <w:szCs w:val="36"/>
          <w:lang w:val="en"/>
        </w:rPr>
        <w:t>KEEP ON FIGHTING FOR CIVIL AND HUMAN RIGHTS</w:t>
      </w:r>
      <w:r w:rsidRPr="00A42BE0">
        <w:rPr>
          <w:lang w:val="en"/>
        </w:rPr>
        <w:t xml:space="preserve"> </w:t>
      </w:r>
    </w:p>
    <w:p w14:paraId="6B9C7921" w14:textId="77777777" w:rsidR="00993BFA" w:rsidRPr="0057142D" w:rsidRDefault="00993BFA" w:rsidP="00C52831">
      <w:pPr>
        <w:jc w:val="center"/>
        <w:rPr>
          <w:b/>
          <w:sz w:val="22"/>
          <w:szCs w:val="22"/>
        </w:rPr>
      </w:pPr>
      <w:r w:rsidRPr="00297A4B">
        <w:rPr>
          <w:rFonts w:ascii="Engravers MT" w:hAnsi="Engravers MT"/>
          <w:b/>
          <w:sz w:val="28"/>
          <w:szCs w:val="28"/>
        </w:rPr>
        <w:t>Member Information</w:t>
      </w:r>
    </w:p>
    <w:p w14:paraId="6CDFE8C3" w14:textId="77777777" w:rsidR="00641AF5" w:rsidRDefault="00993BFA" w:rsidP="00C52831">
      <w:pPr>
        <w:ind w:right="72"/>
        <w:rPr>
          <w:sz w:val="28"/>
          <w:szCs w:val="28"/>
        </w:rPr>
      </w:pPr>
      <w:r w:rsidRPr="002B586B">
        <w:rPr>
          <w:sz w:val="28"/>
          <w:szCs w:val="28"/>
        </w:rPr>
        <w:t xml:space="preserve">Name: </w:t>
      </w:r>
      <w:r w:rsidR="00641AF5">
        <w:rPr>
          <w:sz w:val="28"/>
          <w:szCs w:val="28"/>
        </w:rPr>
        <w:t>_______________________________</w:t>
      </w:r>
      <w:r w:rsidR="00441C96">
        <w:rPr>
          <w:sz w:val="28"/>
          <w:szCs w:val="28"/>
        </w:rPr>
        <w:t>____</w:t>
      </w:r>
      <w:r w:rsidR="00641AF5">
        <w:rPr>
          <w:sz w:val="28"/>
          <w:szCs w:val="28"/>
        </w:rPr>
        <w:t xml:space="preserve">       </w:t>
      </w:r>
      <w:proofErr w:type="gramStart"/>
      <w:r w:rsidRPr="002B586B">
        <w:rPr>
          <w:sz w:val="28"/>
          <w:szCs w:val="28"/>
        </w:rPr>
        <w:t>Telephone:_</w:t>
      </w:r>
      <w:proofErr w:type="gramEnd"/>
      <w:r w:rsidRPr="002B586B">
        <w:rPr>
          <w:sz w:val="28"/>
          <w:szCs w:val="28"/>
        </w:rPr>
        <w:t>____________</w:t>
      </w:r>
      <w:r>
        <w:rPr>
          <w:sz w:val="28"/>
          <w:szCs w:val="28"/>
        </w:rPr>
        <w:t>____</w:t>
      </w:r>
      <w:r w:rsidR="00641AF5">
        <w:rPr>
          <w:sz w:val="28"/>
          <w:szCs w:val="28"/>
        </w:rPr>
        <w:t xml:space="preserve">  </w:t>
      </w:r>
    </w:p>
    <w:p w14:paraId="64F171C1" w14:textId="2A5F991A" w:rsidR="00993BFA" w:rsidRPr="002B586B" w:rsidRDefault="00641AF5" w:rsidP="00C52831">
      <w:pPr>
        <w:ind w:right="72"/>
        <w:rPr>
          <w:sz w:val="28"/>
          <w:szCs w:val="28"/>
        </w:rPr>
      </w:pPr>
      <w:r>
        <w:rPr>
          <w:sz w:val="28"/>
          <w:szCs w:val="28"/>
        </w:rPr>
        <w:t>A</w:t>
      </w:r>
      <w:r w:rsidR="00993BFA" w:rsidRPr="002B586B">
        <w:rPr>
          <w:sz w:val="28"/>
          <w:szCs w:val="28"/>
        </w:rPr>
        <w:t>ddress ______________</w:t>
      </w:r>
      <w:r w:rsidR="00993BFA">
        <w:rPr>
          <w:sz w:val="28"/>
          <w:szCs w:val="28"/>
        </w:rPr>
        <w:t>_____________</w:t>
      </w:r>
      <w:r w:rsidR="009F0031">
        <w:rPr>
          <w:sz w:val="28"/>
          <w:szCs w:val="28"/>
        </w:rPr>
        <w:t xml:space="preserve">       </w:t>
      </w:r>
      <w:r w:rsidR="00993BFA" w:rsidRPr="002B586B">
        <w:rPr>
          <w:sz w:val="28"/>
          <w:szCs w:val="28"/>
        </w:rPr>
        <w:t>City/State/</w:t>
      </w:r>
      <w:proofErr w:type="gramStart"/>
      <w:r w:rsidR="00993BFA" w:rsidRPr="002B586B">
        <w:rPr>
          <w:sz w:val="28"/>
          <w:szCs w:val="28"/>
        </w:rPr>
        <w:t>Zip: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</w:t>
      </w:r>
      <w:r w:rsidR="00993BFA" w:rsidRPr="002B586B">
        <w:rPr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1139"/>
        <w:tblW w:w="10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9"/>
        <w:gridCol w:w="5087"/>
      </w:tblGrid>
      <w:tr w:rsidR="00EE3104" w:rsidRPr="004C113A" w14:paraId="3FAD85AA" w14:textId="77777777" w:rsidTr="003900B3">
        <w:trPr>
          <w:trHeight w:val="2960"/>
        </w:trPr>
        <w:tc>
          <w:tcPr>
            <w:tcW w:w="5699" w:type="dxa"/>
            <w:tcBorders>
              <w:top w:val="single" w:sz="4" w:space="0" w:color="auto"/>
            </w:tcBorders>
          </w:tcPr>
          <w:p w14:paraId="1DA5EF21" w14:textId="77777777" w:rsidR="00EE3104" w:rsidRPr="004C113A" w:rsidRDefault="00EE3104" w:rsidP="003900B3">
            <w:pPr>
              <w:ind w:right="-108"/>
              <w:rPr>
                <w:sz w:val="22"/>
                <w:szCs w:val="22"/>
              </w:rPr>
            </w:pPr>
            <w:r w:rsidRPr="004C113A">
              <w:rPr>
                <w:b/>
                <w:sz w:val="22"/>
                <w:szCs w:val="22"/>
                <w:u w:val="single"/>
              </w:rPr>
              <w:t xml:space="preserve">Regular Annual Membership </w:t>
            </w:r>
            <w:r w:rsidRPr="004C113A">
              <w:rPr>
                <w:sz w:val="22"/>
                <w:szCs w:val="22"/>
              </w:rPr>
              <w:t>Please circle one:</w:t>
            </w:r>
          </w:p>
          <w:p w14:paraId="01D37BB1" w14:textId="77777777" w:rsidR="00EE3104" w:rsidRPr="004C113A" w:rsidRDefault="00EE3104" w:rsidP="003900B3">
            <w:pPr>
              <w:ind w:right="-108"/>
              <w:rPr>
                <w:sz w:val="22"/>
                <w:szCs w:val="22"/>
              </w:rPr>
            </w:pPr>
            <w:r w:rsidRPr="004C113A">
              <w:rPr>
                <w:sz w:val="22"/>
                <w:szCs w:val="22"/>
              </w:rPr>
              <w:t xml:space="preserve">Adult (21 and </w:t>
            </w:r>
            <w:proofErr w:type="gramStart"/>
            <w:r w:rsidRPr="004C113A">
              <w:rPr>
                <w:sz w:val="22"/>
                <w:szCs w:val="22"/>
              </w:rPr>
              <w:t>over)…</w:t>
            </w:r>
            <w:proofErr w:type="gramEnd"/>
            <w:r w:rsidRPr="004C113A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 xml:space="preserve">    </w:t>
            </w:r>
            <w:r w:rsidRPr="004C113A">
              <w:rPr>
                <w:sz w:val="22"/>
                <w:szCs w:val="22"/>
              </w:rPr>
              <w:t xml:space="preserve">$30   </w:t>
            </w:r>
            <w:r>
              <w:rPr>
                <w:sz w:val="22"/>
                <w:szCs w:val="22"/>
              </w:rPr>
              <w:t xml:space="preserve">   </w:t>
            </w:r>
          </w:p>
          <w:p w14:paraId="293CD958" w14:textId="21E666F7" w:rsidR="00EB6A4F" w:rsidRDefault="00EE3104" w:rsidP="003900B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Youth (20</w:t>
            </w:r>
            <w:r w:rsidRPr="004C113A">
              <w:rPr>
                <w:sz w:val="22"/>
                <w:szCs w:val="22"/>
              </w:rPr>
              <w:t xml:space="preserve"> and </w:t>
            </w:r>
            <w:proofErr w:type="gramStart"/>
            <w:r w:rsidRPr="004C113A">
              <w:rPr>
                <w:sz w:val="22"/>
                <w:szCs w:val="22"/>
              </w:rPr>
              <w:t>under)…</w:t>
            </w:r>
            <w:proofErr w:type="gramEnd"/>
            <w:r>
              <w:rPr>
                <w:sz w:val="22"/>
                <w:szCs w:val="22"/>
              </w:rPr>
              <w:t xml:space="preserve">     </w:t>
            </w:r>
            <w:r w:rsidRPr="004C113A">
              <w:rPr>
                <w:sz w:val="22"/>
                <w:szCs w:val="22"/>
              </w:rPr>
              <w:t>$1</w:t>
            </w:r>
            <w:r w:rsidR="009F0031">
              <w:rPr>
                <w:sz w:val="22"/>
                <w:szCs w:val="22"/>
              </w:rPr>
              <w:t>0</w:t>
            </w:r>
            <w:r w:rsidRPr="004C11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</w:t>
            </w:r>
          </w:p>
          <w:p w14:paraId="6167014D" w14:textId="77777777" w:rsidR="009F0031" w:rsidRDefault="009F0031" w:rsidP="003900B3">
            <w:pPr>
              <w:ind w:right="-108"/>
              <w:rPr>
                <w:b/>
                <w:sz w:val="22"/>
                <w:szCs w:val="22"/>
              </w:rPr>
            </w:pPr>
          </w:p>
          <w:p w14:paraId="59DA74C1" w14:textId="77777777" w:rsidR="009F0031" w:rsidRDefault="009F0031" w:rsidP="003900B3">
            <w:pPr>
              <w:ind w:right="-108"/>
              <w:rPr>
                <w:b/>
                <w:sz w:val="22"/>
                <w:szCs w:val="22"/>
              </w:rPr>
            </w:pPr>
          </w:p>
          <w:p w14:paraId="01521DA7" w14:textId="47A9D844" w:rsidR="00EE3104" w:rsidRPr="004C113A" w:rsidRDefault="00EE3104" w:rsidP="003900B3">
            <w:pPr>
              <w:ind w:right="-108"/>
              <w:rPr>
                <w:b/>
                <w:sz w:val="22"/>
                <w:szCs w:val="22"/>
              </w:rPr>
            </w:pPr>
            <w:r w:rsidRPr="004C113A">
              <w:rPr>
                <w:b/>
                <w:sz w:val="22"/>
                <w:szCs w:val="22"/>
              </w:rPr>
              <w:t>Total:   $</w:t>
            </w:r>
            <w:r>
              <w:rPr>
                <w:b/>
                <w:sz w:val="22"/>
                <w:szCs w:val="22"/>
              </w:rPr>
              <w:t>_________________</w:t>
            </w:r>
          </w:p>
        </w:tc>
        <w:tc>
          <w:tcPr>
            <w:tcW w:w="5087" w:type="dxa"/>
            <w:tcBorders>
              <w:top w:val="single" w:sz="4" w:space="0" w:color="auto"/>
            </w:tcBorders>
          </w:tcPr>
          <w:p w14:paraId="46482E04" w14:textId="77777777" w:rsidR="00EE3104" w:rsidRPr="004C113A" w:rsidRDefault="00EE3104" w:rsidP="003900B3">
            <w:pPr>
              <w:ind w:right="-108"/>
              <w:rPr>
                <w:sz w:val="22"/>
                <w:szCs w:val="22"/>
              </w:rPr>
            </w:pPr>
            <w:r w:rsidRPr="004C113A">
              <w:rPr>
                <w:b/>
                <w:sz w:val="22"/>
                <w:szCs w:val="22"/>
                <w:u w:val="single"/>
              </w:rPr>
              <w:t xml:space="preserve">Life Membership </w:t>
            </w:r>
            <w:r w:rsidRPr="004C113A">
              <w:rPr>
                <w:sz w:val="22"/>
                <w:szCs w:val="22"/>
              </w:rPr>
              <w:t>Please circle one:</w:t>
            </w:r>
          </w:p>
          <w:p w14:paraId="5A1A1895" w14:textId="26AA58B2" w:rsidR="00EE3104" w:rsidRPr="004C113A" w:rsidRDefault="00EE3104" w:rsidP="009F0031">
            <w:pPr>
              <w:spacing w:after="0" w:line="240" w:lineRule="auto"/>
              <w:rPr>
                <w:sz w:val="22"/>
                <w:szCs w:val="22"/>
              </w:rPr>
            </w:pPr>
            <w:r w:rsidRPr="004C113A">
              <w:rPr>
                <w:sz w:val="22"/>
                <w:szCs w:val="22"/>
              </w:rPr>
              <w:t>Silver Life (21 and over ……    $</w:t>
            </w:r>
            <w:r w:rsidR="009F0031">
              <w:rPr>
                <w:sz w:val="22"/>
                <w:szCs w:val="22"/>
              </w:rPr>
              <w:t>1000</w:t>
            </w:r>
            <w:r w:rsidRPr="004C113A">
              <w:rPr>
                <w:sz w:val="22"/>
                <w:szCs w:val="22"/>
              </w:rPr>
              <w:t xml:space="preserve">       </w:t>
            </w:r>
          </w:p>
          <w:p w14:paraId="362DFC39" w14:textId="14A112CA" w:rsidR="00EE3104" w:rsidRDefault="00EE3104" w:rsidP="009F0031">
            <w:pPr>
              <w:spacing w:after="0" w:line="240" w:lineRule="auto"/>
              <w:rPr>
                <w:sz w:val="22"/>
                <w:szCs w:val="22"/>
              </w:rPr>
            </w:pPr>
            <w:r w:rsidRPr="004C113A">
              <w:rPr>
                <w:sz w:val="22"/>
                <w:szCs w:val="22"/>
              </w:rPr>
              <w:t>(payable in annual installments of $</w:t>
            </w:r>
            <w:r w:rsidR="009F0031">
              <w:rPr>
                <w:sz w:val="22"/>
                <w:szCs w:val="22"/>
              </w:rPr>
              <w:t>100</w:t>
            </w:r>
            <w:r w:rsidRPr="004C113A">
              <w:rPr>
                <w:sz w:val="22"/>
                <w:szCs w:val="22"/>
              </w:rPr>
              <w:t>)</w:t>
            </w:r>
          </w:p>
          <w:p w14:paraId="22E12373" w14:textId="77777777" w:rsidR="009F0031" w:rsidRPr="004C113A" w:rsidRDefault="009F0031" w:rsidP="009F0031">
            <w:pPr>
              <w:spacing w:after="0" w:line="240" w:lineRule="auto"/>
              <w:rPr>
                <w:sz w:val="22"/>
                <w:szCs w:val="22"/>
              </w:rPr>
            </w:pPr>
          </w:p>
          <w:p w14:paraId="33A6D8B2" w14:textId="77777777" w:rsidR="009F0031" w:rsidRDefault="00EE3104" w:rsidP="009F0031">
            <w:pPr>
              <w:spacing w:after="0" w:line="240" w:lineRule="auto"/>
              <w:rPr>
                <w:sz w:val="22"/>
                <w:szCs w:val="22"/>
              </w:rPr>
            </w:pPr>
            <w:r w:rsidRPr="004C113A">
              <w:rPr>
                <w:sz w:val="22"/>
                <w:szCs w:val="22"/>
              </w:rPr>
              <w:t xml:space="preserve">Bronze Life (14 to </w:t>
            </w:r>
            <w:proofErr w:type="gramStart"/>
            <w:r w:rsidRPr="004C113A">
              <w:rPr>
                <w:sz w:val="22"/>
                <w:szCs w:val="22"/>
              </w:rPr>
              <w:t>20)…</w:t>
            </w:r>
            <w:proofErr w:type="gramEnd"/>
            <w:r w:rsidRPr="004C113A">
              <w:rPr>
                <w:sz w:val="22"/>
                <w:szCs w:val="22"/>
              </w:rPr>
              <w:t xml:space="preserve">………$400 </w:t>
            </w:r>
            <w:r>
              <w:rPr>
                <w:sz w:val="22"/>
                <w:szCs w:val="22"/>
              </w:rPr>
              <w:t xml:space="preserve"> </w:t>
            </w:r>
            <w:r w:rsidRPr="004C113A">
              <w:rPr>
                <w:sz w:val="22"/>
                <w:szCs w:val="22"/>
              </w:rPr>
              <w:t xml:space="preserve"> </w:t>
            </w:r>
          </w:p>
          <w:p w14:paraId="1D31E65C" w14:textId="1F08E787" w:rsidR="00EE3104" w:rsidRDefault="00EE3104" w:rsidP="009F0031">
            <w:pPr>
              <w:spacing w:after="0" w:line="240" w:lineRule="auto"/>
              <w:rPr>
                <w:sz w:val="22"/>
                <w:szCs w:val="22"/>
              </w:rPr>
            </w:pPr>
            <w:r w:rsidRPr="004C113A">
              <w:rPr>
                <w:sz w:val="22"/>
                <w:szCs w:val="22"/>
              </w:rPr>
              <w:t>(payable in annual installments of $</w:t>
            </w:r>
            <w:r w:rsidR="009F0031">
              <w:rPr>
                <w:sz w:val="22"/>
                <w:szCs w:val="22"/>
              </w:rPr>
              <w:t>8</w:t>
            </w:r>
            <w:r w:rsidRPr="004C113A">
              <w:rPr>
                <w:sz w:val="22"/>
                <w:szCs w:val="22"/>
              </w:rPr>
              <w:t>0)</w:t>
            </w:r>
          </w:p>
          <w:p w14:paraId="1F9E1FAC" w14:textId="77777777" w:rsidR="009F0031" w:rsidRPr="004C113A" w:rsidRDefault="009F0031" w:rsidP="009F0031">
            <w:pPr>
              <w:spacing w:after="0" w:line="240" w:lineRule="auto"/>
              <w:rPr>
                <w:sz w:val="22"/>
                <w:szCs w:val="22"/>
              </w:rPr>
            </w:pPr>
          </w:p>
          <w:p w14:paraId="38A0FA81" w14:textId="77777777" w:rsidR="009F0031" w:rsidRDefault="00EE3104" w:rsidP="009F0031">
            <w:pPr>
              <w:spacing w:after="0" w:line="240" w:lineRule="auto"/>
              <w:rPr>
                <w:sz w:val="22"/>
                <w:szCs w:val="22"/>
              </w:rPr>
            </w:pPr>
            <w:r w:rsidRPr="004C113A">
              <w:rPr>
                <w:sz w:val="22"/>
                <w:szCs w:val="22"/>
              </w:rPr>
              <w:t xml:space="preserve">Junior Life (13 and </w:t>
            </w:r>
            <w:proofErr w:type="gramStart"/>
            <w:r w:rsidRPr="004C113A">
              <w:rPr>
                <w:sz w:val="22"/>
                <w:szCs w:val="22"/>
              </w:rPr>
              <w:t>under)…</w:t>
            </w:r>
            <w:proofErr w:type="gramEnd"/>
            <w:r w:rsidRPr="004C113A">
              <w:rPr>
                <w:sz w:val="22"/>
                <w:szCs w:val="22"/>
              </w:rPr>
              <w:t xml:space="preserve">.......$100   </w:t>
            </w:r>
          </w:p>
          <w:p w14:paraId="1E5F0E1F" w14:textId="22D3F66A" w:rsidR="00EE3104" w:rsidRPr="004C113A" w:rsidRDefault="00EE3104" w:rsidP="009F0031">
            <w:pPr>
              <w:spacing w:after="0" w:line="240" w:lineRule="auto"/>
              <w:rPr>
                <w:color w:val="FFFFFF"/>
                <w:sz w:val="22"/>
                <w:szCs w:val="22"/>
              </w:rPr>
            </w:pPr>
            <w:r w:rsidRPr="004C113A">
              <w:rPr>
                <w:sz w:val="22"/>
                <w:szCs w:val="22"/>
              </w:rPr>
              <w:t>(payable in installments of $25)</w:t>
            </w:r>
          </w:p>
        </w:tc>
      </w:tr>
    </w:tbl>
    <w:p w14:paraId="7EEDB2C1" w14:textId="73C4824D" w:rsidR="003900B3" w:rsidRDefault="00824FA5" w:rsidP="00EE3104">
      <w:pPr>
        <w:tabs>
          <w:tab w:val="left" w:pos="2880"/>
          <w:tab w:val="left" w:pos="5850"/>
        </w:tabs>
        <w:ind w:right="72"/>
        <w:rPr>
          <w:sz w:val="28"/>
          <w:szCs w:val="28"/>
        </w:rPr>
      </w:pPr>
      <w:proofErr w:type="gramStart"/>
      <w:r w:rsidRPr="002B586B">
        <w:rPr>
          <w:sz w:val="28"/>
          <w:szCs w:val="28"/>
        </w:rPr>
        <w:t>Email</w:t>
      </w:r>
      <w:r w:rsidR="009F0031">
        <w:rPr>
          <w:sz w:val="28"/>
          <w:szCs w:val="28"/>
        </w:rPr>
        <w:t>:</w:t>
      </w:r>
      <w:r w:rsidRPr="002B586B">
        <w:rPr>
          <w:sz w:val="28"/>
          <w:szCs w:val="28"/>
        </w:rPr>
        <w:t>_</w:t>
      </w:r>
      <w:proofErr w:type="gramEnd"/>
      <w:r w:rsidRPr="002B586B">
        <w:rPr>
          <w:sz w:val="28"/>
          <w:szCs w:val="28"/>
        </w:rPr>
        <w:t>__________________</w:t>
      </w:r>
      <w:r w:rsidR="00EB6A4F">
        <w:rPr>
          <w:sz w:val="28"/>
          <w:szCs w:val="28"/>
        </w:rPr>
        <w:t>___________</w:t>
      </w:r>
      <w:r w:rsidR="009F0031">
        <w:rPr>
          <w:sz w:val="28"/>
          <w:szCs w:val="28"/>
        </w:rPr>
        <w:t xml:space="preserve">                                </w:t>
      </w:r>
      <w:proofErr w:type="gramStart"/>
      <w:r>
        <w:rPr>
          <w:sz w:val="28"/>
          <w:szCs w:val="28"/>
        </w:rPr>
        <w:t>Date:_</w:t>
      </w:r>
      <w:proofErr w:type="gramEnd"/>
      <w:r>
        <w:rPr>
          <w:sz w:val="28"/>
          <w:szCs w:val="28"/>
        </w:rPr>
        <w:t>______________</w:t>
      </w:r>
      <w:r w:rsidR="001E7B21">
        <w:rPr>
          <w:sz w:val="28"/>
          <w:szCs w:val="28"/>
        </w:rPr>
        <w:t xml:space="preserve"> </w:t>
      </w:r>
    </w:p>
    <w:p w14:paraId="7FEF9ACF" w14:textId="77777777" w:rsidR="00824FA5" w:rsidRDefault="000F0080" w:rsidP="00EE3104">
      <w:pPr>
        <w:tabs>
          <w:tab w:val="left" w:pos="2880"/>
          <w:tab w:val="left" w:pos="5850"/>
        </w:tabs>
        <w:ind w:right="72"/>
        <w:rPr>
          <w:rFonts w:ascii="Engravers MT" w:hAnsi="Engravers MT"/>
          <w:sz w:val="18"/>
          <w:szCs w:val="22"/>
        </w:rPr>
      </w:pPr>
      <w:r w:rsidRPr="00EE3104">
        <w:rPr>
          <w:rFonts w:ascii="Engravers MT" w:hAnsi="Engravers MT"/>
          <w:sz w:val="18"/>
          <w:szCs w:val="22"/>
        </w:rPr>
        <w:t>Please Select Your Membership</w:t>
      </w:r>
    </w:p>
    <w:p w14:paraId="2612EB6A" w14:textId="77777777" w:rsidR="00824FA5" w:rsidRDefault="00824FA5" w:rsidP="00297A4B">
      <w:pPr>
        <w:ind w:right="72"/>
        <w:rPr>
          <w:b/>
          <w:color w:val="800080"/>
          <w:sz w:val="20"/>
        </w:rPr>
      </w:pPr>
    </w:p>
    <w:p w14:paraId="3EDE10DB" w14:textId="77777777" w:rsidR="003900B3" w:rsidRPr="00EE3104" w:rsidRDefault="003900B3" w:rsidP="00297A4B">
      <w:pPr>
        <w:ind w:right="72"/>
        <w:rPr>
          <w:b/>
          <w:vanish/>
          <w:color w:val="800080"/>
          <w:sz w:val="20"/>
        </w:rPr>
      </w:pPr>
    </w:p>
    <w:p w14:paraId="6839891B" w14:textId="77777777" w:rsidR="00CF3ECA" w:rsidRDefault="00265801" w:rsidP="00297A4B">
      <w:pPr>
        <w:ind w:right="72"/>
        <w:rPr>
          <w:bCs/>
          <w:iCs/>
        </w:rPr>
      </w:pPr>
      <w:r w:rsidRPr="00EE3104">
        <w:rPr>
          <w:b/>
          <w:bCs/>
          <w:iCs/>
          <w:sz w:val="20"/>
        </w:rPr>
        <w:t xml:space="preserve">PLEASE COMPLETE THIS </w:t>
      </w:r>
      <w:r w:rsidR="009E77BE" w:rsidRPr="00EE3104">
        <w:rPr>
          <w:b/>
          <w:bCs/>
          <w:iCs/>
          <w:sz w:val="20"/>
        </w:rPr>
        <w:t xml:space="preserve">FORM </w:t>
      </w:r>
      <w:r w:rsidRPr="00EE3104">
        <w:rPr>
          <w:b/>
          <w:bCs/>
          <w:iCs/>
          <w:sz w:val="20"/>
        </w:rPr>
        <w:t>AND RETURN WITH YOUR CHECK PAYABLE TO THE:</w:t>
      </w:r>
      <w:r w:rsidR="00976210" w:rsidRPr="00EE3104">
        <w:rPr>
          <w:b/>
          <w:bCs/>
          <w:iCs/>
          <w:sz w:val="20"/>
        </w:rPr>
        <w:t xml:space="preserve"> </w:t>
      </w:r>
      <w:r w:rsidR="00976210" w:rsidRPr="00EE3104">
        <w:rPr>
          <w:bCs/>
          <w:iCs/>
          <w:sz w:val="20"/>
        </w:rPr>
        <w:t xml:space="preserve"> </w:t>
      </w:r>
      <w:r w:rsidR="00976210" w:rsidRPr="00297A4B">
        <w:rPr>
          <w:bCs/>
          <w:iCs/>
        </w:rPr>
        <w:t xml:space="preserve"> </w:t>
      </w:r>
    </w:p>
    <w:p w14:paraId="024DD210" w14:textId="77777777" w:rsidR="00265801" w:rsidRPr="00EE3104" w:rsidRDefault="009E77BE" w:rsidP="00297A4B">
      <w:pPr>
        <w:ind w:right="72"/>
        <w:rPr>
          <w:b/>
          <w:bCs/>
          <w:i/>
        </w:rPr>
      </w:pPr>
      <w:r w:rsidRPr="00EE3104">
        <w:rPr>
          <w:b/>
        </w:rPr>
        <w:t xml:space="preserve">NAACP </w:t>
      </w:r>
      <w:r w:rsidR="00EB6A4F">
        <w:rPr>
          <w:b/>
        </w:rPr>
        <w:t xml:space="preserve">Oneonta </w:t>
      </w:r>
      <w:r w:rsidRPr="00EE3104">
        <w:rPr>
          <w:b/>
        </w:rPr>
        <w:t>Branch #2360</w:t>
      </w:r>
      <w:r w:rsidR="00F24D52" w:rsidRPr="00EE3104">
        <w:rPr>
          <w:b/>
        </w:rPr>
        <w:t xml:space="preserve"> </w:t>
      </w:r>
      <w:r w:rsidR="00297A4B" w:rsidRPr="00EE3104">
        <w:rPr>
          <w:b/>
        </w:rPr>
        <w:t>-</w:t>
      </w:r>
      <w:r w:rsidR="00265801" w:rsidRPr="00EE3104">
        <w:rPr>
          <w:b/>
          <w:bCs/>
          <w:iCs/>
        </w:rPr>
        <w:t>MAIL TO</w:t>
      </w:r>
      <w:r w:rsidR="00265801" w:rsidRPr="00EE3104">
        <w:rPr>
          <w:b/>
          <w:bCs/>
          <w:i/>
        </w:rPr>
        <w:t xml:space="preserve">: </w:t>
      </w:r>
      <w:r w:rsidR="00976210" w:rsidRPr="00EE3104">
        <w:rPr>
          <w:b/>
          <w:bCs/>
          <w:i/>
        </w:rPr>
        <w:t xml:space="preserve"> </w:t>
      </w:r>
      <w:r w:rsidR="00F24D52" w:rsidRPr="00EE3104">
        <w:rPr>
          <w:b/>
          <w:iCs/>
        </w:rPr>
        <w:t xml:space="preserve">ONEONTA </w:t>
      </w:r>
      <w:r w:rsidR="00265801" w:rsidRPr="00EE3104">
        <w:rPr>
          <w:b/>
          <w:iCs/>
        </w:rPr>
        <w:t>NAACP</w:t>
      </w:r>
      <w:r w:rsidR="00F24D52" w:rsidRPr="00EE3104">
        <w:rPr>
          <w:b/>
          <w:iCs/>
        </w:rPr>
        <w:t>,</w:t>
      </w:r>
      <w:r w:rsidR="00265801" w:rsidRPr="00EE3104">
        <w:rPr>
          <w:b/>
          <w:iCs/>
        </w:rPr>
        <w:t xml:space="preserve"> </w:t>
      </w:r>
      <w:r w:rsidR="00A404F6" w:rsidRPr="00EE3104">
        <w:rPr>
          <w:b/>
          <w:iCs/>
        </w:rPr>
        <w:t>PO</w:t>
      </w:r>
      <w:r w:rsidR="00265801" w:rsidRPr="00EE3104">
        <w:rPr>
          <w:b/>
          <w:iCs/>
        </w:rPr>
        <w:t xml:space="preserve"> Box 943</w:t>
      </w:r>
      <w:r w:rsidR="00EB6A4F">
        <w:rPr>
          <w:b/>
          <w:iCs/>
        </w:rPr>
        <w:t xml:space="preserve">, Oneonta, NY </w:t>
      </w:r>
      <w:r w:rsidR="00D25B3B">
        <w:rPr>
          <w:b/>
          <w:iCs/>
        </w:rPr>
        <w:t>1</w:t>
      </w:r>
      <w:r w:rsidR="00265801" w:rsidRPr="00EE3104">
        <w:rPr>
          <w:b/>
          <w:iCs/>
        </w:rPr>
        <w:t>3820</w:t>
      </w:r>
    </w:p>
    <w:p w14:paraId="7E806FF3" w14:textId="77777777" w:rsidR="00EB6A4F" w:rsidRDefault="00EB6A4F" w:rsidP="00297A4B">
      <w:pPr>
        <w:ind w:right="72"/>
        <w:rPr>
          <w:bCs/>
          <w:iCs/>
        </w:rPr>
      </w:pPr>
    </w:p>
    <w:p w14:paraId="2053A9B4" w14:textId="77777777" w:rsidR="009E77BE" w:rsidRPr="00072F1B" w:rsidRDefault="0087301D" w:rsidP="00297A4B">
      <w:pPr>
        <w:ind w:right="72"/>
        <w:rPr>
          <w:rFonts w:ascii="Arial Black" w:hAnsi="Arial Black"/>
          <w:bCs/>
          <w:i/>
          <w:sz w:val="18"/>
          <w:szCs w:val="18"/>
          <w:u w:val="single"/>
        </w:rPr>
      </w:pPr>
      <w:r w:rsidRPr="00072F1B">
        <w:rPr>
          <w:rFonts w:ascii="Arial Black" w:hAnsi="Arial Black"/>
          <w:bCs/>
          <w:i/>
          <w:sz w:val="18"/>
          <w:szCs w:val="18"/>
          <w:u w:val="single"/>
        </w:rPr>
        <w:t>NOTE:</w:t>
      </w:r>
    </w:p>
    <w:p w14:paraId="44A22280" w14:textId="77777777" w:rsidR="003900B3" w:rsidRDefault="0087301D" w:rsidP="00EE3104">
      <w:pPr>
        <w:ind w:right="72"/>
        <w:rPr>
          <w:sz w:val="18"/>
          <w:szCs w:val="18"/>
        </w:rPr>
      </w:pPr>
      <w:r w:rsidRPr="00072F1B">
        <w:rPr>
          <w:sz w:val="18"/>
          <w:szCs w:val="18"/>
        </w:rPr>
        <w:t xml:space="preserve">Please check any committees </w:t>
      </w:r>
      <w:r w:rsidR="00135F84" w:rsidRPr="00072F1B">
        <w:rPr>
          <w:sz w:val="18"/>
          <w:szCs w:val="18"/>
        </w:rPr>
        <w:t>listed below that you</w:t>
      </w:r>
      <w:r w:rsidRPr="00072F1B">
        <w:rPr>
          <w:sz w:val="18"/>
          <w:szCs w:val="18"/>
        </w:rPr>
        <w:t xml:space="preserve"> might</w:t>
      </w:r>
      <w:r w:rsidR="00135F84" w:rsidRPr="00072F1B">
        <w:rPr>
          <w:sz w:val="18"/>
          <w:szCs w:val="18"/>
        </w:rPr>
        <w:t xml:space="preserve"> be </w:t>
      </w:r>
      <w:r w:rsidRPr="00072F1B">
        <w:rPr>
          <w:sz w:val="18"/>
          <w:szCs w:val="18"/>
        </w:rPr>
        <w:t>interest</w:t>
      </w:r>
      <w:r w:rsidR="003900B3">
        <w:rPr>
          <w:sz w:val="18"/>
          <w:szCs w:val="18"/>
        </w:rPr>
        <w:t>ed in participating in:</w:t>
      </w:r>
    </w:p>
    <w:p w14:paraId="1B12669D" w14:textId="2C10B739" w:rsidR="00CF3ECA" w:rsidRPr="00072F1B" w:rsidRDefault="00EE3104" w:rsidP="002D0FAC">
      <w:pPr>
        <w:ind w:right="72"/>
        <w:rPr>
          <w:sz w:val="18"/>
          <w:szCs w:val="18"/>
        </w:rPr>
      </w:pPr>
      <w:r w:rsidRPr="00072F1B">
        <w:rPr>
          <w:sz w:val="18"/>
          <w:szCs w:val="18"/>
        </w:rPr>
        <w:t xml:space="preserve">Political Action [  </w:t>
      </w:r>
      <w:proofErr w:type="gramStart"/>
      <w:r w:rsidRPr="00072F1B">
        <w:rPr>
          <w:sz w:val="18"/>
          <w:szCs w:val="18"/>
        </w:rPr>
        <w:t xml:space="preserve">  ]</w:t>
      </w:r>
      <w:proofErr w:type="gramEnd"/>
      <w:r w:rsidRPr="00072F1B">
        <w:rPr>
          <w:sz w:val="18"/>
          <w:szCs w:val="18"/>
        </w:rPr>
        <w:t xml:space="preserve"> Legal </w:t>
      </w:r>
      <w:proofErr w:type="gramStart"/>
      <w:r w:rsidRPr="00072F1B">
        <w:rPr>
          <w:sz w:val="18"/>
          <w:szCs w:val="18"/>
        </w:rPr>
        <w:t>Redress  [</w:t>
      </w:r>
      <w:proofErr w:type="gramEnd"/>
      <w:r w:rsidRPr="00072F1B">
        <w:rPr>
          <w:sz w:val="18"/>
          <w:szCs w:val="18"/>
        </w:rPr>
        <w:t xml:space="preserve">  </w:t>
      </w:r>
      <w:proofErr w:type="gramStart"/>
      <w:r w:rsidRPr="00072F1B">
        <w:rPr>
          <w:sz w:val="18"/>
          <w:szCs w:val="18"/>
        </w:rPr>
        <w:t xml:space="preserve">  ]</w:t>
      </w:r>
      <w:proofErr w:type="gramEnd"/>
      <w:r w:rsidRPr="00072F1B">
        <w:rPr>
          <w:sz w:val="18"/>
          <w:szCs w:val="18"/>
        </w:rPr>
        <w:t xml:space="preserve"> </w:t>
      </w:r>
      <w:proofErr w:type="gramStart"/>
      <w:r w:rsidRPr="00072F1B">
        <w:rPr>
          <w:sz w:val="18"/>
          <w:szCs w:val="18"/>
        </w:rPr>
        <w:t>Education  [</w:t>
      </w:r>
      <w:proofErr w:type="gramEnd"/>
      <w:r w:rsidRPr="00072F1B">
        <w:rPr>
          <w:sz w:val="18"/>
          <w:szCs w:val="18"/>
        </w:rPr>
        <w:t xml:space="preserve">  </w:t>
      </w:r>
      <w:proofErr w:type="gramStart"/>
      <w:r w:rsidRPr="00072F1B">
        <w:rPr>
          <w:sz w:val="18"/>
          <w:szCs w:val="18"/>
        </w:rPr>
        <w:t xml:space="preserve">  ]</w:t>
      </w:r>
      <w:proofErr w:type="gramEnd"/>
      <w:r w:rsidRPr="00072F1B">
        <w:rPr>
          <w:sz w:val="18"/>
          <w:szCs w:val="18"/>
        </w:rPr>
        <w:tab/>
      </w:r>
      <w:proofErr w:type="gramStart"/>
      <w:r w:rsidRPr="00072F1B">
        <w:rPr>
          <w:sz w:val="18"/>
          <w:szCs w:val="18"/>
        </w:rPr>
        <w:t>Membership  [</w:t>
      </w:r>
      <w:proofErr w:type="gramEnd"/>
      <w:r w:rsidRPr="00072F1B">
        <w:rPr>
          <w:sz w:val="18"/>
          <w:szCs w:val="18"/>
        </w:rPr>
        <w:t xml:space="preserve">  </w:t>
      </w:r>
      <w:proofErr w:type="gramStart"/>
      <w:r w:rsidRPr="00072F1B">
        <w:rPr>
          <w:sz w:val="18"/>
          <w:szCs w:val="18"/>
        </w:rPr>
        <w:t xml:space="preserve">  ]</w:t>
      </w:r>
      <w:proofErr w:type="gramEnd"/>
      <w:r w:rsidRPr="00072F1B">
        <w:rPr>
          <w:sz w:val="18"/>
          <w:szCs w:val="18"/>
        </w:rPr>
        <w:t xml:space="preserve">  Press and Publicity [  </w:t>
      </w:r>
      <w:proofErr w:type="gramStart"/>
      <w:r w:rsidRPr="00072F1B">
        <w:rPr>
          <w:sz w:val="18"/>
          <w:szCs w:val="18"/>
        </w:rPr>
        <w:t xml:space="preserve">  ]</w:t>
      </w:r>
      <w:proofErr w:type="gramEnd"/>
      <w:r w:rsidRPr="00072F1B">
        <w:rPr>
          <w:sz w:val="18"/>
          <w:szCs w:val="18"/>
        </w:rPr>
        <w:t xml:space="preserve">   </w:t>
      </w:r>
      <w:proofErr w:type="gramStart"/>
      <w:r w:rsidRPr="00072F1B">
        <w:rPr>
          <w:sz w:val="18"/>
          <w:szCs w:val="18"/>
        </w:rPr>
        <w:t>Finance  [</w:t>
      </w:r>
      <w:proofErr w:type="gramEnd"/>
      <w:r w:rsidRPr="00072F1B">
        <w:rPr>
          <w:sz w:val="18"/>
          <w:szCs w:val="18"/>
        </w:rPr>
        <w:t xml:space="preserve">  </w:t>
      </w:r>
      <w:proofErr w:type="gramStart"/>
      <w:r w:rsidRPr="00072F1B">
        <w:rPr>
          <w:sz w:val="18"/>
          <w:szCs w:val="18"/>
        </w:rPr>
        <w:t xml:space="preserve">  ]</w:t>
      </w:r>
      <w:proofErr w:type="gramEnd"/>
      <w:r w:rsidRPr="00072F1B">
        <w:rPr>
          <w:sz w:val="18"/>
          <w:szCs w:val="18"/>
        </w:rPr>
        <w:t xml:space="preserve">   </w:t>
      </w:r>
      <w:r w:rsidR="009F0031">
        <w:rPr>
          <w:sz w:val="18"/>
          <w:szCs w:val="18"/>
        </w:rPr>
        <w:t xml:space="preserve">                           Civic </w:t>
      </w:r>
      <w:proofErr w:type="gramStart"/>
      <w:r w:rsidR="009F0031">
        <w:rPr>
          <w:sz w:val="18"/>
          <w:szCs w:val="18"/>
        </w:rPr>
        <w:t>Engagement</w:t>
      </w:r>
      <w:r w:rsidRPr="00072F1B">
        <w:rPr>
          <w:sz w:val="18"/>
          <w:szCs w:val="18"/>
        </w:rPr>
        <w:t xml:space="preserve">  [</w:t>
      </w:r>
      <w:proofErr w:type="gramEnd"/>
      <w:r w:rsidRPr="00072F1B">
        <w:rPr>
          <w:sz w:val="18"/>
          <w:szCs w:val="18"/>
        </w:rPr>
        <w:t xml:space="preserve">  </w:t>
      </w:r>
      <w:proofErr w:type="gramStart"/>
      <w:r w:rsidRPr="00072F1B">
        <w:rPr>
          <w:sz w:val="18"/>
          <w:szCs w:val="18"/>
        </w:rPr>
        <w:t xml:space="preserve">  ]</w:t>
      </w:r>
      <w:proofErr w:type="gramEnd"/>
      <w:r w:rsidRPr="00072F1B">
        <w:rPr>
          <w:sz w:val="18"/>
          <w:szCs w:val="18"/>
        </w:rPr>
        <w:t xml:space="preserve">  </w:t>
      </w:r>
      <w:r w:rsidR="009F0031">
        <w:rPr>
          <w:sz w:val="18"/>
          <w:szCs w:val="18"/>
        </w:rPr>
        <w:t xml:space="preserve"> </w:t>
      </w:r>
      <w:r w:rsidRPr="00072F1B">
        <w:rPr>
          <w:sz w:val="18"/>
          <w:szCs w:val="18"/>
        </w:rPr>
        <w:t xml:space="preserve">Religious </w:t>
      </w:r>
      <w:proofErr w:type="gramStart"/>
      <w:r w:rsidRPr="00072F1B">
        <w:rPr>
          <w:sz w:val="18"/>
          <w:szCs w:val="18"/>
        </w:rPr>
        <w:t>Affairs  [</w:t>
      </w:r>
      <w:proofErr w:type="gramEnd"/>
      <w:r w:rsidRPr="00072F1B">
        <w:rPr>
          <w:sz w:val="18"/>
          <w:szCs w:val="18"/>
        </w:rPr>
        <w:t xml:space="preserve"> </w:t>
      </w:r>
      <w:r w:rsidR="009F0031">
        <w:rPr>
          <w:sz w:val="18"/>
          <w:szCs w:val="18"/>
        </w:rPr>
        <w:t xml:space="preserve"> </w:t>
      </w:r>
      <w:proofErr w:type="gramStart"/>
      <w:r w:rsidR="009F0031">
        <w:rPr>
          <w:sz w:val="18"/>
          <w:szCs w:val="18"/>
        </w:rPr>
        <w:t xml:space="preserve">  ]</w:t>
      </w:r>
      <w:proofErr w:type="gramEnd"/>
      <w:r w:rsidR="009F0031">
        <w:rPr>
          <w:sz w:val="18"/>
          <w:szCs w:val="18"/>
        </w:rPr>
        <w:t xml:space="preserve">    Environmental [ </w:t>
      </w:r>
      <w:proofErr w:type="gramStart"/>
      <w:r w:rsidR="009F0031">
        <w:rPr>
          <w:sz w:val="18"/>
          <w:szCs w:val="18"/>
        </w:rPr>
        <w:t xml:space="preserve">  ]</w:t>
      </w:r>
      <w:proofErr w:type="gramEnd"/>
      <w:r w:rsidR="009F0031">
        <w:rPr>
          <w:sz w:val="18"/>
          <w:szCs w:val="18"/>
        </w:rPr>
        <w:t xml:space="preserve">   Health [  </w:t>
      </w:r>
      <w:proofErr w:type="gramStart"/>
      <w:r w:rsidR="009F0031">
        <w:rPr>
          <w:sz w:val="18"/>
          <w:szCs w:val="18"/>
        </w:rPr>
        <w:t xml:space="preserve">  ]</w:t>
      </w:r>
      <w:proofErr w:type="gramEnd"/>
    </w:p>
    <w:sectPr w:rsidR="00CF3ECA" w:rsidRPr="00072F1B" w:rsidSect="009C68FC">
      <w:headerReference w:type="default" r:id="rId9"/>
      <w:footerReference w:type="default" r:id="rId10"/>
      <w:pgSz w:w="12240" w:h="15840" w:code="1"/>
      <w:pgMar w:top="288" w:right="907" w:bottom="432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B474D" w14:textId="77777777" w:rsidR="003C2A76" w:rsidRDefault="003C2A76" w:rsidP="00B574F9">
      <w:pPr>
        <w:spacing w:after="0" w:line="240" w:lineRule="auto"/>
      </w:pPr>
      <w:r>
        <w:separator/>
      </w:r>
    </w:p>
  </w:endnote>
  <w:endnote w:type="continuationSeparator" w:id="0">
    <w:p w14:paraId="3A534FE0" w14:textId="77777777" w:rsidR="003C2A76" w:rsidRDefault="003C2A76" w:rsidP="00B5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7CFB" w14:textId="77777777" w:rsidR="00DE3CAB" w:rsidRDefault="00DE3CAB">
    <w:pPr>
      <w:pStyle w:val="Footer"/>
    </w:pPr>
  </w:p>
  <w:p w14:paraId="569A6919" w14:textId="77777777" w:rsidR="00ED4152" w:rsidRPr="00DE3CAB" w:rsidRDefault="00ED4152" w:rsidP="00DE3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4C8C4" w14:textId="77777777" w:rsidR="003C2A76" w:rsidRDefault="003C2A76" w:rsidP="00B574F9">
      <w:pPr>
        <w:spacing w:after="0" w:line="240" w:lineRule="auto"/>
      </w:pPr>
      <w:r>
        <w:separator/>
      </w:r>
    </w:p>
  </w:footnote>
  <w:footnote w:type="continuationSeparator" w:id="0">
    <w:p w14:paraId="0CE0A8A9" w14:textId="77777777" w:rsidR="003C2A76" w:rsidRDefault="003C2A76" w:rsidP="00B57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552F2" w14:textId="77777777" w:rsidR="00DE3CAB" w:rsidRDefault="00DE3CAB">
    <w:pPr>
      <w:pStyle w:val="Header"/>
    </w:pPr>
  </w:p>
  <w:p w14:paraId="5A8BD58B" w14:textId="77777777" w:rsidR="00B574F9" w:rsidRPr="00DE3CAB" w:rsidRDefault="00B574F9" w:rsidP="00DE3C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6354F"/>
    <w:multiLevelType w:val="hybridMultilevel"/>
    <w:tmpl w:val="CAA0D0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11C58"/>
    <w:multiLevelType w:val="hybridMultilevel"/>
    <w:tmpl w:val="05D2CD0A"/>
    <w:lvl w:ilvl="0" w:tplc="7766FB2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A585E"/>
    <w:multiLevelType w:val="hybridMultilevel"/>
    <w:tmpl w:val="B8AE65A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1260F"/>
    <w:multiLevelType w:val="hybridMultilevel"/>
    <w:tmpl w:val="A69E7E82"/>
    <w:lvl w:ilvl="0" w:tplc="7766FB24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C06BF3"/>
    <w:multiLevelType w:val="hybridMultilevel"/>
    <w:tmpl w:val="2CAABDC4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045657"/>
    <w:multiLevelType w:val="hybridMultilevel"/>
    <w:tmpl w:val="3B546E16"/>
    <w:lvl w:ilvl="0" w:tplc="7766FB24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44101881">
    <w:abstractNumId w:val="0"/>
  </w:num>
  <w:num w:numId="2" w16cid:durableId="987056918">
    <w:abstractNumId w:val="2"/>
  </w:num>
  <w:num w:numId="3" w16cid:durableId="1143355981">
    <w:abstractNumId w:val="4"/>
  </w:num>
  <w:num w:numId="4" w16cid:durableId="1783106154">
    <w:abstractNumId w:val="1"/>
  </w:num>
  <w:num w:numId="5" w16cid:durableId="322902363">
    <w:abstractNumId w:val="3"/>
  </w:num>
  <w:num w:numId="6" w16cid:durableId="587269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868"/>
    <w:rsid w:val="000140CE"/>
    <w:rsid w:val="00016F14"/>
    <w:rsid w:val="00017698"/>
    <w:rsid w:val="0002243C"/>
    <w:rsid w:val="000462F2"/>
    <w:rsid w:val="00072F1B"/>
    <w:rsid w:val="00095090"/>
    <w:rsid w:val="000C3959"/>
    <w:rsid w:val="000D6F1B"/>
    <w:rsid w:val="000E0EB2"/>
    <w:rsid w:val="000E47F6"/>
    <w:rsid w:val="000F0080"/>
    <w:rsid w:val="00117B98"/>
    <w:rsid w:val="00135F84"/>
    <w:rsid w:val="0013629E"/>
    <w:rsid w:val="001427D6"/>
    <w:rsid w:val="00151E78"/>
    <w:rsid w:val="00195A3E"/>
    <w:rsid w:val="001A31BB"/>
    <w:rsid w:val="001D0A12"/>
    <w:rsid w:val="001E7B21"/>
    <w:rsid w:val="0020400B"/>
    <w:rsid w:val="00231F60"/>
    <w:rsid w:val="002424E0"/>
    <w:rsid w:val="00247DCF"/>
    <w:rsid w:val="00265801"/>
    <w:rsid w:val="00265E55"/>
    <w:rsid w:val="002752FC"/>
    <w:rsid w:val="002856EB"/>
    <w:rsid w:val="00287A1A"/>
    <w:rsid w:val="00297A4B"/>
    <w:rsid w:val="002A06DD"/>
    <w:rsid w:val="002B586B"/>
    <w:rsid w:val="002C3751"/>
    <w:rsid w:val="002C38B4"/>
    <w:rsid w:val="002D0FAC"/>
    <w:rsid w:val="002F0149"/>
    <w:rsid w:val="002F1AE6"/>
    <w:rsid w:val="003121B3"/>
    <w:rsid w:val="003349F1"/>
    <w:rsid w:val="00380E04"/>
    <w:rsid w:val="003829DA"/>
    <w:rsid w:val="003900B3"/>
    <w:rsid w:val="00394EE4"/>
    <w:rsid w:val="00395678"/>
    <w:rsid w:val="003C2A76"/>
    <w:rsid w:val="003E2CB3"/>
    <w:rsid w:val="003E5F9E"/>
    <w:rsid w:val="003F4CE2"/>
    <w:rsid w:val="00417A2F"/>
    <w:rsid w:val="00441C96"/>
    <w:rsid w:val="00472140"/>
    <w:rsid w:val="004816DB"/>
    <w:rsid w:val="00484003"/>
    <w:rsid w:val="004A4F91"/>
    <w:rsid w:val="004C113A"/>
    <w:rsid w:val="004E0F0F"/>
    <w:rsid w:val="004F58D3"/>
    <w:rsid w:val="005102A1"/>
    <w:rsid w:val="00525600"/>
    <w:rsid w:val="005448C6"/>
    <w:rsid w:val="005605B2"/>
    <w:rsid w:val="0057142D"/>
    <w:rsid w:val="00574399"/>
    <w:rsid w:val="00582C8A"/>
    <w:rsid w:val="00590F11"/>
    <w:rsid w:val="005A59E7"/>
    <w:rsid w:val="005B6D26"/>
    <w:rsid w:val="005E7AB9"/>
    <w:rsid w:val="0061194F"/>
    <w:rsid w:val="00611EC9"/>
    <w:rsid w:val="00641AF5"/>
    <w:rsid w:val="006502E7"/>
    <w:rsid w:val="006504AA"/>
    <w:rsid w:val="0065604A"/>
    <w:rsid w:val="00693868"/>
    <w:rsid w:val="006C1BCC"/>
    <w:rsid w:val="006D3F8F"/>
    <w:rsid w:val="006E31CD"/>
    <w:rsid w:val="006E57C9"/>
    <w:rsid w:val="006E6604"/>
    <w:rsid w:val="00706D67"/>
    <w:rsid w:val="00711663"/>
    <w:rsid w:val="0072116B"/>
    <w:rsid w:val="007359F1"/>
    <w:rsid w:val="00746887"/>
    <w:rsid w:val="00751B0E"/>
    <w:rsid w:val="00764474"/>
    <w:rsid w:val="00770C15"/>
    <w:rsid w:val="007901AE"/>
    <w:rsid w:val="007E5A5D"/>
    <w:rsid w:val="007F10E3"/>
    <w:rsid w:val="00811E17"/>
    <w:rsid w:val="00824FA5"/>
    <w:rsid w:val="008361B8"/>
    <w:rsid w:val="00866BDB"/>
    <w:rsid w:val="0087301D"/>
    <w:rsid w:val="008743CA"/>
    <w:rsid w:val="00897921"/>
    <w:rsid w:val="008A7CA9"/>
    <w:rsid w:val="008D44AB"/>
    <w:rsid w:val="008F5F2A"/>
    <w:rsid w:val="009108A5"/>
    <w:rsid w:val="009232CE"/>
    <w:rsid w:val="00976210"/>
    <w:rsid w:val="00993BFA"/>
    <w:rsid w:val="009B3BC1"/>
    <w:rsid w:val="009C5563"/>
    <w:rsid w:val="009C68FC"/>
    <w:rsid w:val="009D3014"/>
    <w:rsid w:val="009E77BE"/>
    <w:rsid w:val="009F0031"/>
    <w:rsid w:val="009F6FBC"/>
    <w:rsid w:val="00A05976"/>
    <w:rsid w:val="00A15A2F"/>
    <w:rsid w:val="00A32520"/>
    <w:rsid w:val="00A404F6"/>
    <w:rsid w:val="00A47258"/>
    <w:rsid w:val="00A65570"/>
    <w:rsid w:val="00A71CD7"/>
    <w:rsid w:val="00A90A26"/>
    <w:rsid w:val="00A971B0"/>
    <w:rsid w:val="00B04E6C"/>
    <w:rsid w:val="00B2386C"/>
    <w:rsid w:val="00B34CEA"/>
    <w:rsid w:val="00B36BD1"/>
    <w:rsid w:val="00B40581"/>
    <w:rsid w:val="00B574F9"/>
    <w:rsid w:val="00B65D63"/>
    <w:rsid w:val="00B73312"/>
    <w:rsid w:val="00B75B9C"/>
    <w:rsid w:val="00B91920"/>
    <w:rsid w:val="00BA5147"/>
    <w:rsid w:val="00BB0D0B"/>
    <w:rsid w:val="00BB5AB1"/>
    <w:rsid w:val="00BD7E66"/>
    <w:rsid w:val="00C25527"/>
    <w:rsid w:val="00C36FF2"/>
    <w:rsid w:val="00C52831"/>
    <w:rsid w:val="00C65BC2"/>
    <w:rsid w:val="00CE16D4"/>
    <w:rsid w:val="00CE29A9"/>
    <w:rsid w:val="00CF3ECA"/>
    <w:rsid w:val="00D01788"/>
    <w:rsid w:val="00D124ED"/>
    <w:rsid w:val="00D25B3B"/>
    <w:rsid w:val="00D76E70"/>
    <w:rsid w:val="00DA68E4"/>
    <w:rsid w:val="00DE3CAB"/>
    <w:rsid w:val="00E27A57"/>
    <w:rsid w:val="00E67AF9"/>
    <w:rsid w:val="00E752D5"/>
    <w:rsid w:val="00EB3D29"/>
    <w:rsid w:val="00EB6A4F"/>
    <w:rsid w:val="00ED4152"/>
    <w:rsid w:val="00EE3104"/>
    <w:rsid w:val="00EF37D1"/>
    <w:rsid w:val="00EF58B2"/>
    <w:rsid w:val="00EF7928"/>
    <w:rsid w:val="00F12A1F"/>
    <w:rsid w:val="00F24D52"/>
    <w:rsid w:val="00F323DA"/>
    <w:rsid w:val="00F34BE3"/>
    <w:rsid w:val="00F43B6D"/>
    <w:rsid w:val="00F50786"/>
    <w:rsid w:val="00F83E2D"/>
    <w:rsid w:val="00FB1A81"/>
    <w:rsid w:val="00FC386F"/>
    <w:rsid w:val="00FE2667"/>
    <w:rsid w:val="00FF2AE4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907ACA"/>
  <w15:docId w15:val="{B29BD579-737A-4130-BC68-07A4012A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16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75B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75B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65801"/>
    <w:pPr>
      <w:keepNext/>
      <w:ind w:hanging="360"/>
      <w:jc w:val="center"/>
      <w:outlineLvl w:val="2"/>
    </w:pPr>
    <w:rPr>
      <w:b/>
      <w:iCs/>
      <w:sz w:val="22"/>
      <w:szCs w:val="22"/>
    </w:rPr>
  </w:style>
  <w:style w:type="paragraph" w:styleId="Heading4">
    <w:name w:val="heading 4"/>
    <w:basedOn w:val="Normal"/>
    <w:next w:val="Normal"/>
    <w:qFormat/>
    <w:rsid w:val="00265801"/>
    <w:pPr>
      <w:keepNext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265801"/>
    <w:pPr>
      <w:keepNext/>
      <w:jc w:val="center"/>
      <w:outlineLvl w:val="4"/>
    </w:pPr>
    <w:rPr>
      <w:b/>
      <w:i/>
    </w:rPr>
  </w:style>
  <w:style w:type="paragraph" w:styleId="Heading6">
    <w:name w:val="heading 6"/>
    <w:basedOn w:val="Normal"/>
    <w:next w:val="Normal"/>
    <w:qFormat/>
    <w:rsid w:val="00265801"/>
    <w:pPr>
      <w:keepNext/>
      <w:ind w:right="-324"/>
      <w:outlineLvl w:val="5"/>
    </w:pPr>
    <w:rPr>
      <w:bCs/>
      <w:i/>
    </w:rPr>
  </w:style>
  <w:style w:type="paragraph" w:styleId="Heading7">
    <w:name w:val="heading 7"/>
    <w:basedOn w:val="Normal"/>
    <w:next w:val="Normal"/>
    <w:qFormat/>
    <w:rsid w:val="00265801"/>
    <w:pPr>
      <w:keepNext/>
      <w:jc w:val="center"/>
      <w:outlineLvl w:val="6"/>
    </w:pPr>
    <w:rPr>
      <w:bCs/>
      <w:i/>
      <w:sz w:val="22"/>
      <w:szCs w:val="22"/>
    </w:rPr>
  </w:style>
  <w:style w:type="paragraph" w:styleId="Heading8">
    <w:name w:val="heading 8"/>
    <w:basedOn w:val="Normal"/>
    <w:next w:val="Normal"/>
    <w:qFormat/>
    <w:rsid w:val="00265801"/>
    <w:pPr>
      <w:keepNext/>
      <w:jc w:val="center"/>
      <w:outlineLvl w:val="7"/>
    </w:pPr>
    <w:rPr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75B9C"/>
    <w:rPr>
      <w:color w:val="0000FF"/>
      <w:u w:val="single"/>
    </w:rPr>
  </w:style>
  <w:style w:type="paragraph" w:styleId="EnvelopeAddress">
    <w:name w:val="envelope address"/>
    <w:basedOn w:val="Normal"/>
    <w:rsid w:val="00B2386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B2386C"/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rsid w:val="00265801"/>
    <w:pPr>
      <w:ind w:firstLine="720"/>
    </w:pPr>
    <w:rPr>
      <w:bCs/>
      <w:i/>
      <w:sz w:val="22"/>
      <w:szCs w:val="22"/>
    </w:rPr>
  </w:style>
  <w:style w:type="table" w:styleId="TableGrid">
    <w:name w:val="Table Grid"/>
    <w:basedOn w:val="TableNormal"/>
    <w:rsid w:val="00D76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B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7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4F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7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4F9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E266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E2667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1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anor\Documents\New%20folder\Lexar\New%20Folder%20(3)\New%20Folder\New%20Folder\master%20naacp%20membership%20form%20final%2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3DAAE-AA97-4D82-BA5B-107FBA9C8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 naacp membership form final 6</Template>
  <TotalTime>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Perry/Dee Ranch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Delanor</dc:creator>
  <cp:lastModifiedBy>Erin Wagner</cp:lastModifiedBy>
  <cp:revision>2</cp:revision>
  <cp:lastPrinted>2022-05-19T07:58:00Z</cp:lastPrinted>
  <dcterms:created xsi:type="dcterms:W3CDTF">2026-08-20T22:54:00Z</dcterms:created>
  <dcterms:modified xsi:type="dcterms:W3CDTF">2026-08-20T22:54:00Z</dcterms:modified>
</cp:coreProperties>
</file>